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428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7916"/>
      </w:tblGrid>
      <w:tr w:rsidR="002A4ED5" w:rsidRPr="002A4ED5" w14:paraId="3E63B96B" w14:textId="77777777" w:rsidTr="00CC0D63">
        <w:sdt>
          <w:sdtPr>
            <w:rPr>
              <w:b/>
              <w:bCs/>
            </w:rPr>
            <w:id w:val="415748049"/>
            <w:placeholder>
              <w:docPart w:val="E3BE439B5CFB43058E4D87A43C317DDE"/>
            </w:placeholder>
            <w:temporary/>
            <w:showingPlcHdr/>
            <w15:appearance w15:val="hidden"/>
          </w:sdtPr>
          <w:sdtContent>
            <w:tc>
              <w:tcPr>
                <w:tcW w:w="127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24B8E5C" w14:textId="77777777" w:rsidR="002A4ED5" w:rsidRPr="00CC0D63" w:rsidRDefault="002A4ED5" w:rsidP="002B3D3A">
                <w:pPr>
                  <w:jc w:val="right"/>
                  <w:rPr>
                    <w:b/>
                    <w:bCs/>
                  </w:rPr>
                </w:pPr>
                <w:r w:rsidRPr="00CC0D63">
                  <w:rPr>
                    <w:b/>
                    <w:bCs/>
                  </w:rPr>
                  <w:t>Submitted by</w:t>
                </w:r>
              </w:p>
            </w:tc>
          </w:sdtContent>
        </w:sdt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A13464" w14:textId="77777777" w:rsidR="002A4ED5" w:rsidRPr="002A4ED5" w:rsidRDefault="002A4ED5" w:rsidP="002A4ED5"/>
        </w:tc>
      </w:tr>
      <w:tr w:rsidR="002A4ED5" w:rsidRPr="002A4ED5" w14:paraId="4C075469" w14:textId="77777777" w:rsidTr="00CC0D63">
        <w:sdt>
          <w:sdtPr>
            <w:rPr>
              <w:b/>
              <w:bCs/>
            </w:rPr>
            <w:id w:val="1692185716"/>
            <w:placeholder>
              <w:docPart w:val="1C85FF7886494315A699F5F062164C2C"/>
            </w:placeholder>
            <w:temporary/>
            <w:showingPlcHdr/>
            <w15:appearance w15:val="hidden"/>
          </w:sdtPr>
          <w:sdtContent>
            <w:tc>
              <w:tcPr>
                <w:tcW w:w="127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2CD1697" w14:textId="77777777" w:rsidR="002A4ED5" w:rsidRPr="00CC0D63" w:rsidRDefault="002A4ED5" w:rsidP="002B3D3A">
                <w:pPr>
                  <w:jc w:val="right"/>
                  <w:rPr>
                    <w:b/>
                    <w:bCs/>
                  </w:rPr>
                </w:pPr>
                <w:r w:rsidRPr="00CC0D63">
                  <w:rPr>
                    <w:b/>
                    <w:bCs/>
                  </w:rPr>
                  <w:t>Phone</w:t>
                </w:r>
              </w:p>
            </w:tc>
          </w:sdtContent>
        </w:sdt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E854BA" w14:textId="77777777" w:rsidR="002A4ED5" w:rsidRPr="002A4ED5" w:rsidRDefault="002A4ED5" w:rsidP="002A4ED5"/>
        </w:tc>
      </w:tr>
      <w:tr w:rsidR="002A4ED5" w:rsidRPr="002A4ED5" w14:paraId="785AA4E6" w14:textId="77777777" w:rsidTr="00CC0D63">
        <w:sdt>
          <w:sdtPr>
            <w:rPr>
              <w:b/>
              <w:bCs/>
            </w:rPr>
            <w:id w:val="639315362"/>
            <w:placeholder>
              <w:docPart w:val="4426BF3154264E3E8CF833F30FE4AFD3"/>
            </w:placeholder>
            <w:temporary/>
            <w:showingPlcHdr/>
            <w15:appearance w15:val="hidden"/>
          </w:sdtPr>
          <w:sdtContent>
            <w:tc>
              <w:tcPr>
                <w:tcW w:w="127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03E2F1D" w14:textId="77777777" w:rsidR="002A4ED5" w:rsidRPr="00CC0D63" w:rsidRDefault="002A4ED5" w:rsidP="002B3D3A">
                <w:pPr>
                  <w:jc w:val="right"/>
                  <w:rPr>
                    <w:b/>
                    <w:bCs/>
                  </w:rPr>
                </w:pPr>
                <w:r w:rsidRPr="00CC0D63">
                  <w:rPr>
                    <w:b/>
                    <w:bCs/>
                  </w:rPr>
                  <w:t>Email</w:t>
                </w:r>
              </w:p>
            </w:tc>
          </w:sdtContent>
        </w:sdt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A245BF" w14:textId="77777777" w:rsidR="002A4ED5" w:rsidRPr="002A4ED5" w:rsidRDefault="002A4ED5" w:rsidP="002A4ED5"/>
        </w:tc>
      </w:tr>
      <w:tr w:rsidR="002A4ED5" w:rsidRPr="002A4ED5" w14:paraId="162610AF" w14:textId="77777777" w:rsidTr="00CC0D63"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4F6C7" w14:textId="3336CA55" w:rsidR="002A4ED5" w:rsidRPr="00CC0D63" w:rsidRDefault="0033087C" w:rsidP="002B3D3A">
            <w:pPr>
              <w:jc w:val="right"/>
              <w:rPr>
                <w:b/>
                <w:bCs/>
              </w:rPr>
            </w:pPr>
            <w:r w:rsidRPr="00CC0D63">
              <w:rPr>
                <w:b/>
                <w:bCs/>
              </w:rPr>
              <w:t>Healthcare Group</w:t>
            </w:r>
            <w:r w:rsidR="002B3D3A" w:rsidRPr="00CC0D63">
              <w:rPr>
                <w:b/>
                <w:bCs/>
              </w:rPr>
              <w:t xml:space="preserve"> </w:t>
            </w:r>
            <w:r w:rsidRPr="00CC0D63">
              <w:rPr>
                <w:b/>
                <w:bCs/>
              </w:rPr>
              <w:t>Name</w:t>
            </w:r>
          </w:p>
        </w:tc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2C076F" w14:textId="77777777" w:rsidR="002A4ED5" w:rsidRPr="002A4ED5" w:rsidRDefault="002A4ED5" w:rsidP="002A4ED5"/>
        </w:tc>
      </w:tr>
      <w:tr w:rsidR="0033087C" w:rsidRPr="002A4ED5" w14:paraId="52888B15" w14:textId="77777777" w:rsidTr="00CC0D63"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D57F8" w14:textId="04603419" w:rsidR="0033087C" w:rsidRPr="00CC0D63" w:rsidRDefault="0033087C" w:rsidP="002B3D3A">
            <w:pPr>
              <w:jc w:val="right"/>
              <w:rPr>
                <w:b/>
                <w:bCs/>
              </w:rPr>
            </w:pPr>
            <w:r w:rsidRPr="00CC0D63">
              <w:rPr>
                <w:b/>
                <w:bCs/>
              </w:rPr>
              <w:t>Hospital Address</w:t>
            </w:r>
          </w:p>
        </w:tc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349D6F" w14:textId="77777777" w:rsidR="0033087C" w:rsidRPr="002A4ED5" w:rsidRDefault="0033087C" w:rsidP="002A4ED5"/>
        </w:tc>
      </w:tr>
      <w:tr w:rsidR="002A4ED5" w:rsidRPr="002A4ED5" w14:paraId="7CFDF92B" w14:textId="77777777" w:rsidTr="00CC0D63">
        <w:sdt>
          <w:sdtPr>
            <w:rPr>
              <w:b/>
              <w:bCs/>
            </w:rPr>
            <w:id w:val="2001543155"/>
            <w:placeholder>
              <w:docPart w:val="A5F64379B3C94848A881689F4396351F"/>
            </w:placeholder>
            <w:temporary/>
            <w:showingPlcHdr/>
            <w15:appearance w15:val="hidden"/>
          </w:sdtPr>
          <w:sdtContent>
            <w:tc>
              <w:tcPr>
                <w:tcW w:w="127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D5AB781" w14:textId="77777777" w:rsidR="002A4ED5" w:rsidRPr="00CC0D63" w:rsidRDefault="002A4ED5" w:rsidP="002B3D3A">
                <w:pPr>
                  <w:jc w:val="right"/>
                  <w:rPr>
                    <w:b/>
                    <w:bCs/>
                  </w:rPr>
                </w:pPr>
                <w:r w:rsidRPr="00CC0D63">
                  <w:rPr>
                    <w:b/>
                    <w:bCs/>
                  </w:rPr>
                  <w:t>City/State/Zip</w:t>
                </w:r>
              </w:p>
            </w:tc>
          </w:sdtContent>
        </w:sdt>
        <w:tc>
          <w:tcPr>
            <w:tcW w:w="37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3EB6F7" w14:textId="77777777" w:rsidR="002A4ED5" w:rsidRPr="002A4ED5" w:rsidRDefault="002A4ED5" w:rsidP="002A4ED5"/>
        </w:tc>
      </w:tr>
    </w:tbl>
    <w:p w14:paraId="364CE5DA" w14:textId="6333BEC8" w:rsidR="00806FF3" w:rsidRPr="00F103AF" w:rsidRDefault="00806FF3" w:rsidP="00F103AF">
      <w:pPr>
        <w:pStyle w:val="NoSpacing"/>
        <w:jc w:val="center"/>
        <w:rPr>
          <w:b/>
          <w:bCs/>
          <w:sz w:val="22"/>
          <w:szCs w:val="36"/>
        </w:rPr>
      </w:pPr>
    </w:p>
    <w:tbl>
      <w:tblPr>
        <w:tblW w:w="5544" w:type="pct"/>
        <w:jc w:val="center"/>
        <w:tblLayout w:type="fixed"/>
        <w:tblLook w:val="04A0" w:firstRow="1" w:lastRow="0" w:firstColumn="1" w:lastColumn="0" w:noHBand="0" w:noVBand="1"/>
      </w:tblPr>
      <w:tblGrid>
        <w:gridCol w:w="12"/>
        <w:gridCol w:w="521"/>
        <w:gridCol w:w="4449"/>
        <w:gridCol w:w="903"/>
        <w:gridCol w:w="829"/>
        <w:gridCol w:w="829"/>
        <w:gridCol w:w="829"/>
        <w:gridCol w:w="827"/>
        <w:gridCol w:w="827"/>
        <w:gridCol w:w="825"/>
      </w:tblGrid>
      <w:tr w:rsidR="00573200" w:rsidRPr="002A4ED5" w14:paraId="75F5F4B9" w14:textId="77777777" w:rsidTr="00573200">
        <w:trPr>
          <w:gridBefore w:val="1"/>
          <w:wBefore w:w="6" w:type="pct"/>
          <w:cantSplit/>
          <w:trHeight w:val="690"/>
          <w:jc w:val="center"/>
        </w:trPr>
        <w:tc>
          <w:tcPr>
            <w:tcW w:w="4994" w:type="pct"/>
            <w:gridSpan w:val="9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32AEE73" w14:textId="77777777" w:rsidR="00573200" w:rsidRPr="001761CB" w:rsidRDefault="00573200" w:rsidP="00573200">
            <w:pPr>
              <w:pStyle w:val="NoSpacing"/>
              <w:jc w:val="center"/>
              <w:rPr>
                <w:b/>
                <w:bCs/>
                <w:sz w:val="28"/>
                <w:szCs w:val="44"/>
              </w:rPr>
            </w:pPr>
            <w:r w:rsidRPr="001761CB">
              <w:rPr>
                <w:b/>
                <w:bCs/>
                <w:sz w:val="28"/>
                <w:szCs w:val="44"/>
              </w:rPr>
              <w:t>ATTENDEES</w:t>
            </w:r>
          </w:p>
          <w:p w14:paraId="32BF74F0" w14:textId="310A8BEB" w:rsidR="00573200" w:rsidRPr="00B4682A" w:rsidRDefault="00573200" w:rsidP="00573200">
            <w:pPr>
              <w:pStyle w:val="TableHeaders"/>
              <w:ind w:left="113" w:right="113"/>
            </w:pPr>
            <w:r w:rsidRPr="00F103AF">
              <w:rPr>
                <w:bCs/>
                <w:sz w:val="22"/>
                <w:szCs w:val="36"/>
              </w:rPr>
              <w:t>List name of attendee and put an X in the category that applies</w:t>
            </w:r>
          </w:p>
        </w:tc>
      </w:tr>
      <w:tr w:rsidR="005621CA" w:rsidRPr="002A4ED5" w14:paraId="23905CD7" w14:textId="5682FDCE" w:rsidTr="00B4682A">
        <w:trPr>
          <w:gridBefore w:val="1"/>
          <w:wBefore w:w="6" w:type="pct"/>
          <w:cantSplit/>
          <w:trHeight w:val="1275"/>
          <w:jc w:val="center"/>
        </w:trPr>
        <w:tc>
          <w:tcPr>
            <w:tcW w:w="24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C602C6D" w14:textId="77777777" w:rsidR="005621CA" w:rsidRPr="00B4682A" w:rsidRDefault="005621CA" w:rsidP="002A4ED5">
            <w:pPr>
              <w:pStyle w:val="TableHeaders"/>
              <w:rPr>
                <w:sz w:val="20"/>
                <w:szCs w:val="14"/>
              </w:rPr>
            </w:pPr>
          </w:p>
        </w:tc>
        <w:tc>
          <w:tcPr>
            <w:tcW w:w="205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EEEB4" w14:textId="6E674F75" w:rsidR="005621CA" w:rsidRPr="00B4682A" w:rsidRDefault="005621CA" w:rsidP="002A4ED5">
            <w:pPr>
              <w:pStyle w:val="TableHeaders"/>
            </w:pPr>
            <w:r w:rsidRPr="00B4682A">
              <w:t>Name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224956A5" w14:textId="4D30E3A6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Hospital Volunteer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28DC32B" w14:textId="4800BC93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DVS/Vol Coord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4385308C" w14:textId="740FB975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Hospital Admin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67A4424C" w14:textId="0F586467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TAHV Board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2F44E5AB" w14:textId="588552C9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TAHV Past Pres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1C7F9EE3" w14:textId="664862CB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Guest</w:t>
            </w:r>
          </w:p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A4FA6B1" w14:textId="669F1EC1" w:rsidR="005621CA" w:rsidRPr="00B4682A" w:rsidRDefault="005621CA" w:rsidP="00954AB0">
            <w:pPr>
              <w:pStyle w:val="TableHeaders"/>
              <w:ind w:left="113" w:right="113"/>
            </w:pPr>
            <w:r w:rsidRPr="00B4682A">
              <w:t>First Time Attendee</w:t>
            </w:r>
          </w:p>
        </w:tc>
      </w:tr>
      <w:tr w:rsidR="005621CA" w:rsidRPr="002A4ED5" w14:paraId="6E950EFB" w14:textId="5CBAD2DA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98D29" w14:textId="54D5D4F8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</w:t>
            </w:r>
          </w:p>
        </w:tc>
        <w:tc>
          <w:tcPr>
            <w:tcW w:w="20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D1714A" w14:textId="6094FAE2" w:rsidR="005621CA" w:rsidRPr="002A4ED5" w:rsidRDefault="005621CA" w:rsidP="002A4ED5"/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451390" w14:textId="77777777" w:rsidR="005621CA" w:rsidRPr="002A4ED5" w:rsidRDefault="005621CA" w:rsidP="002A4ED5"/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0C3E25" w14:textId="77777777" w:rsidR="005621CA" w:rsidRPr="002A4ED5" w:rsidRDefault="005621CA" w:rsidP="002A4ED5"/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B9128C" w14:textId="77777777" w:rsidR="005621CA" w:rsidRPr="002A4ED5" w:rsidRDefault="005621CA" w:rsidP="002A4ED5"/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093724" w14:textId="77777777" w:rsidR="005621CA" w:rsidRPr="002A4ED5" w:rsidRDefault="005621CA" w:rsidP="002A4ED5"/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DDCC3F" w14:textId="77777777" w:rsidR="005621CA" w:rsidRPr="002A4ED5" w:rsidRDefault="005621CA" w:rsidP="002A4ED5"/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10A6" w14:textId="77777777" w:rsidR="005621CA" w:rsidRPr="002A4ED5" w:rsidRDefault="005621CA" w:rsidP="002A4ED5"/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37ED76" w14:textId="77777777" w:rsidR="005621CA" w:rsidRPr="002A4ED5" w:rsidRDefault="005621CA" w:rsidP="002A4ED5"/>
        </w:tc>
      </w:tr>
      <w:tr w:rsidR="005621CA" w:rsidRPr="002A4ED5" w14:paraId="166FFC4F" w14:textId="2A9D6970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B9164" w14:textId="2A581546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B821C" w14:textId="42594EA9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DB673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BD3EE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4128B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82F6A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01F62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7F75B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2AF8C" w14:textId="77777777" w:rsidR="005621CA" w:rsidRPr="002A4ED5" w:rsidRDefault="005621CA" w:rsidP="002A4ED5"/>
        </w:tc>
      </w:tr>
      <w:tr w:rsidR="005621CA" w:rsidRPr="002A4ED5" w14:paraId="427761F5" w14:textId="5A758119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A21066" w14:textId="1034D67B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251D05" w14:textId="5D75AE06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EFEDA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C3785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AB0E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046C3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01957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1A27E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68401" w14:textId="77777777" w:rsidR="005621CA" w:rsidRPr="002A4ED5" w:rsidRDefault="005621CA" w:rsidP="002A4ED5"/>
        </w:tc>
      </w:tr>
      <w:tr w:rsidR="005621CA" w:rsidRPr="002A4ED5" w14:paraId="792A6D9C" w14:textId="6E63181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2D0150" w14:textId="5614DB10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4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57453" w14:textId="125BC1F8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41207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8849DB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6265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7A5C0F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07039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7B3A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0229D" w14:textId="77777777" w:rsidR="005621CA" w:rsidRPr="002A4ED5" w:rsidRDefault="005621CA" w:rsidP="002A4ED5"/>
        </w:tc>
      </w:tr>
      <w:tr w:rsidR="005621CA" w:rsidRPr="002A4ED5" w14:paraId="10970D95" w14:textId="1C5CCF68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D24DAB" w14:textId="7924DF5B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5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A20AE" w14:textId="0A983913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C266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A8FA9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2DBF5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DD231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AFBA8C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C74D4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8D919D" w14:textId="77777777" w:rsidR="005621CA" w:rsidRPr="002A4ED5" w:rsidRDefault="005621CA" w:rsidP="002A4ED5"/>
        </w:tc>
      </w:tr>
      <w:tr w:rsidR="005621CA" w:rsidRPr="002A4ED5" w14:paraId="24CC3B7F" w14:textId="6517FCCA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9551A" w14:textId="1699B181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6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BF368" w14:textId="7AFA62B3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9FC25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EFC0B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C164BB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22683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244CE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1DAD4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49B988" w14:textId="77777777" w:rsidR="005621CA" w:rsidRPr="002A4ED5" w:rsidRDefault="005621CA" w:rsidP="002A4ED5"/>
        </w:tc>
      </w:tr>
      <w:tr w:rsidR="005621CA" w:rsidRPr="002A4ED5" w14:paraId="229FC655" w14:textId="7B5F82AD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68E59" w14:textId="213B56B1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7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97A94" w14:textId="6532ABD2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E01B5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84D72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DEBA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51C6A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1F873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848BB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2512BF" w14:textId="77777777" w:rsidR="005621CA" w:rsidRPr="002A4ED5" w:rsidRDefault="005621CA" w:rsidP="002A4ED5"/>
        </w:tc>
      </w:tr>
      <w:tr w:rsidR="005621CA" w:rsidRPr="002A4ED5" w14:paraId="6E346A2F" w14:textId="1B4CF272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BD0E24" w14:textId="7C7979F2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8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2E565" w14:textId="04BFDE3A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2AC3D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942D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7508B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B540D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08639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CC56C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DB6B5" w14:textId="77777777" w:rsidR="005621CA" w:rsidRPr="002A4ED5" w:rsidRDefault="005621CA" w:rsidP="002A4ED5"/>
        </w:tc>
      </w:tr>
      <w:tr w:rsidR="005621CA" w:rsidRPr="002A4ED5" w14:paraId="51A154DB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B30B8C" w14:textId="5B483B37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9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ED904" w14:textId="22D46853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A829C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584B8D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57554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EBA8B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719BF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3978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888B4" w14:textId="77777777" w:rsidR="005621CA" w:rsidRPr="002A4ED5" w:rsidRDefault="005621CA" w:rsidP="002A4ED5"/>
        </w:tc>
      </w:tr>
      <w:tr w:rsidR="005621CA" w:rsidRPr="002A4ED5" w14:paraId="3356C6C9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0A0B5" w14:textId="16CD003E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10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E64F1B" w14:textId="74CEDA10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75B9FD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6D106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1C06A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730F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D815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6CC40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6AC8E" w14:textId="77777777" w:rsidR="005621CA" w:rsidRPr="002A4ED5" w:rsidRDefault="005621CA" w:rsidP="002A4ED5"/>
        </w:tc>
      </w:tr>
      <w:tr w:rsidR="005621CA" w:rsidRPr="002A4ED5" w14:paraId="1883662A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DB734" w14:textId="27F89F47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11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4FA07" w14:textId="4D721433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F8CB9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6383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C86FB3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72035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F60A6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F8D772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6E10B3" w14:textId="77777777" w:rsidR="005621CA" w:rsidRPr="002A4ED5" w:rsidRDefault="005621CA" w:rsidP="002A4ED5"/>
        </w:tc>
      </w:tr>
      <w:tr w:rsidR="005621CA" w:rsidRPr="002A4ED5" w14:paraId="2D1BA476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7ECF8" w14:textId="7D58151A" w:rsidR="005621CA" w:rsidRPr="005621CA" w:rsidRDefault="005621CA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12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BF8E5" w14:textId="6DEA1516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684CE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5BCA8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4AFB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62599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5D2CD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8CD874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8B4C3" w14:textId="77777777" w:rsidR="005621CA" w:rsidRPr="002A4ED5" w:rsidRDefault="005621CA" w:rsidP="002A4ED5"/>
        </w:tc>
      </w:tr>
      <w:tr w:rsidR="00847911" w:rsidRPr="002A4ED5" w14:paraId="230EB50D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DEC00" w14:textId="0DCF8C4F" w:rsidR="00847911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13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33A773" w14:textId="77777777" w:rsidR="00847911" w:rsidRPr="002A4ED5" w:rsidRDefault="00847911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BAC89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06E1BB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E943B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597858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AAACD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74459" w14:textId="77777777" w:rsidR="00847911" w:rsidRPr="002A4ED5" w:rsidRDefault="0084791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60E48" w14:textId="77777777" w:rsidR="00847911" w:rsidRPr="002A4ED5" w:rsidRDefault="00847911" w:rsidP="002A4ED5"/>
        </w:tc>
      </w:tr>
      <w:tr w:rsidR="005621CA" w14:paraId="2FCC6E3A" w14:textId="77777777" w:rsidTr="00B4682A">
        <w:trPr>
          <w:cantSplit/>
          <w:trHeight w:val="1275"/>
          <w:jc w:val="center"/>
        </w:trPr>
        <w:tc>
          <w:tcPr>
            <w:tcW w:w="246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1C98C7C" w14:textId="77777777" w:rsidR="005621CA" w:rsidRPr="005621CA" w:rsidRDefault="005621CA" w:rsidP="00C0789B">
            <w:pPr>
              <w:pStyle w:val="TableHeaders"/>
              <w:rPr>
                <w:sz w:val="20"/>
                <w:szCs w:val="14"/>
              </w:rPr>
            </w:pPr>
          </w:p>
        </w:tc>
        <w:tc>
          <w:tcPr>
            <w:tcW w:w="20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92C161" w14:textId="3EE4FCF8" w:rsidR="005621CA" w:rsidRPr="002A4ED5" w:rsidRDefault="005621CA" w:rsidP="00C0789B">
            <w:pPr>
              <w:pStyle w:val="TableHeaders"/>
            </w:pPr>
            <w:r>
              <w:t>Name</w:t>
            </w:r>
          </w:p>
        </w:tc>
        <w:tc>
          <w:tcPr>
            <w:tcW w:w="41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4A11A2C5" w14:textId="77777777" w:rsidR="005621CA" w:rsidRPr="002A4ED5" w:rsidRDefault="005621CA" w:rsidP="00C0789B">
            <w:pPr>
              <w:pStyle w:val="TableHeaders"/>
              <w:ind w:left="113" w:right="113"/>
            </w:pPr>
            <w:r>
              <w:t>Hospital Volunteer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219E3510" w14:textId="77777777" w:rsidR="005621CA" w:rsidRPr="002A4ED5" w:rsidRDefault="005621CA" w:rsidP="00C0789B">
            <w:pPr>
              <w:pStyle w:val="TableHeaders"/>
              <w:ind w:left="113" w:right="113"/>
            </w:pPr>
            <w:r>
              <w:t>DVS/Vol Coord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4D6663F4" w14:textId="77777777" w:rsidR="005621CA" w:rsidRPr="002A4ED5" w:rsidRDefault="005621CA" w:rsidP="00C0789B">
            <w:pPr>
              <w:pStyle w:val="TableHeaders"/>
              <w:ind w:left="113" w:right="113"/>
            </w:pPr>
            <w:r>
              <w:t>Hospital Admin</w:t>
            </w:r>
          </w:p>
        </w:tc>
        <w:tc>
          <w:tcPr>
            <w:tcW w:w="3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6C1569DF" w14:textId="77777777" w:rsidR="005621CA" w:rsidRPr="002A4ED5" w:rsidRDefault="005621CA" w:rsidP="00C0789B">
            <w:pPr>
              <w:pStyle w:val="TableHeaders"/>
              <w:ind w:left="113" w:right="113"/>
            </w:pPr>
            <w:r>
              <w:t>TAHV Board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0C8B6EE0" w14:textId="77777777" w:rsidR="005621CA" w:rsidRDefault="005621CA" w:rsidP="00C0789B">
            <w:pPr>
              <w:pStyle w:val="TableHeaders"/>
              <w:ind w:left="113" w:right="113"/>
            </w:pPr>
            <w:r>
              <w:t>TAHV Past Pres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5C29395A" w14:textId="77777777" w:rsidR="005621CA" w:rsidRDefault="005621CA" w:rsidP="00C0789B">
            <w:pPr>
              <w:pStyle w:val="TableHeaders"/>
              <w:ind w:left="113" w:right="113"/>
            </w:pPr>
            <w:r>
              <w:t>Guest</w:t>
            </w:r>
          </w:p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348A1174" w14:textId="77777777" w:rsidR="005621CA" w:rsidRDefault="005621CA" w:rsidP="00C0789B">
            <w:pPr>
              <w:pStyle w:val="TableHeaders"/>
              <w:ind w:left="113" w:right="113"/>
            </w:pPr>
            <w:r>
              <w:t>First Time Attendee</w:t>
            </w:r>
          </w:p>
        </w:tc>
      </w:tr>
      <w:tr w:rsidR="005621CA" w:rsidRPr="002A4ED5" w14:paraId="05FB990B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3FB8E" w14:textId="2986B7D3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14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DA27BD" w14:textId="5C1F5B72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337459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3496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230048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CE8F5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5CE30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D694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3C2F9F" w14:textId="77777777" w:rsidR="005621CA" w:rsidRPr="002A4ED5" w:rsidRDefault="005621CA" w:rsidP="002A4ED5"/>
        </w:tc>
      </w:tr>
      <w:tr w:rsidR="005621CA" w:rsidRPr="002A4ED5" w14:paraId="0BDA056A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4546D8" w14:textId="16E9AE2F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15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0E1F27" w14:textId="45D659F1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CDE3B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A51D4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60D8C7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915AD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7136FB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730AC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31784" w14:textId="77777777" w:rsidR="005621CA" w:rsidRPr="002A4ED5" w:rsidRDefault="005621CA" w:rsidP="002A4ED5"/>
        </w:tc>
      </w:tr>
      <w:tr w:rsidR="005621CA" w:rsidRPr="002A4ED5" w14:paraId="1BCEF8F0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E4BF7B" w14:textId="71162E68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16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CE22E7" w14:textId="3BBBB392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1DD50D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834B7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F2AB6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A5AD5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F6A05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11D7D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852AFC" w14:textId="77777777" w:rsidR="005621CA" w:rsidRPr="002A4ED5" w:rsidRDefault="005621CA" w:rsidP="002A4ED5"/>
        </w:tc>
      </w:tr>
      <w:tr w:rsidR="005621CA" w:rsidRPr="002A4ED5" w14:paraId="490EFA1A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5A709" w14:textId="59A2A1C2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17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60E70" w14:textId="2492AA8D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D4CC6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1A272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B1B6E5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C253F9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C36B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6B3032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24A65C" w14:textId="77777777" w:rsidR="005621CA" w:rsidRPr="002A4ED5" w:rsidRDefault="005621CA" w:rsidP="002A4ED5"/>
        </w:tc>
      </w:tr>
      <w:tr w:rsidR="005621CA" w:rsidRPr="002A4ED5" w14:paraId="2FFE8CBF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D3295" w14:textId="0EE545C0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18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C4607E" w14:textId="5305C681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B68309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CDD22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02F80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F12B3C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473B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A801EF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EE832" w14:textId="77777777" w:rsidR="005621CA" w:rsidRPr="002A4ED5" w:rsidRDefault="005621CA" w:rsidP="002A4ED5"/>
        </w:tc>
      </w:tr>
      <w:tr w:rsidR="005621CA" w:rsidRPr="002A4ED5" w14:paraId="461B9672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DC246" w14:textId="149A4784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1</w:t>
            </w:r>
            <w:r w:rsidR="00847911">
              <w:rPr>
                <w:sz w:val="20"/>
                <w:szCs w:val="14"/>
              </w:rPr>
              <w:t>9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5C6FB" w14:textId="6CAA514C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FF83A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B13F5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E979D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507A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34884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71C84B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DC501" w14:textId="77777777" w:rsidR="005621CA" w:rsidRPr="002A4ED5" w:rsidRDefault="005621CA" w:rsidP="002A4ED5"/>
        </w:tc>
      </w:tr>
      <w:tr w:rsidR="005621CA" w:rsidRPr="002A4ED5" w14:paraId="49E12A6F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1DB146" w14:textId="16F4554D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20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6C416" w14:textId="0E12E667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3D5F6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0C87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97F20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2C93C5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2D99E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5E24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677DD" w14:textId="77777777" w:rsidR="005621CA" w:rsidRPr="002A4ED5" w:rsidRDefault="005621CA" w:rsidP="002A4ED5"/>
        </w:tc>
      </w:tr>
      <w:tr w:rsidR="005621CA" w:rsidRPr="002A4ED5" w14:paraId="06AEE974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F89321" w14:textId="5F97B330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1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F448E" w14:textId="3C267238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5FCF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4743FD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7FEE0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C9B987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F6E4D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735FF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F500D" w14:textId="77777777" w:rsidR="005621CA" w:rsidRPr="002A4ED5" w:rsidRDefault="005621CA" w:rsidP="002A4ED5"/>
        </w:tc>
      </w:tr>
      <w:tr w:rsidR="005621CA" w:rsidRPr="002A4ED5" w14:paraId="76F20AE8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021180" w14:textId="09B64C41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2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A88C9" w14:textId="40312916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E55C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D3CB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FCDC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6A1E4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8D63B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6828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3A26DE" w14:textId="77777777" w:rsidR="005621CA" w:rsidRPr="002A4ED5" w:rsidRDefault="005621CA" w:rsidP="002A4ED5"/>
        </w:tc>
      </w:tr>
      <w:tr w:rsidR="005621CA" w:rsidRPr="002A4ED5" w14:paraId="5EA50E91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D41F62" w14:textId="33D01F49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3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4B89F" w14:textId="1F66338B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B69C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6C69A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9DAF5B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5CEC6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E5398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CC64A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FBAFB" w14:textId="77777777" w:rsidR="005621CA" w:rsidRPr="002A4ED5" w:rsidRDefault="005621CA" w:rsidP="002A4ED5"/>
        </w:tc>
      </w:tr>
      <w:tr w:rsidR="005621CA" w:rsidRPr="002A4ED5" w14:paraId="4F5A439B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65B970" w14:textId="6CE483AF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4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6F27F1" w14:textId="1AC4BBCF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5C17AD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51A7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63B0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A33A9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A5093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C1DBF7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204DEE" w14:textId="77777777" w:rsidR="005621CA" w:rsidRPr="002A4ED5" w:rsidRDefault="005621CA" w:rsidP="002A4ED5"/>
        </w:tc>
      </w:tr>
      <w:tr w:rsidR="005621CA" w:rsidRPr="002A4ED5" w14:paraId="5B1ECDA4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B2F4CC" w14:textId="393F13DB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5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038E72" w14:textId="4187AADF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7C66C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7EF4EB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6D069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F61B7F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9985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5830B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A0FD36" w14:textId="77777777" w:rsidR="005621CA" w:rsidRPr="002A4ED5" w:rsidRDefault="005621CA" w:rsidP="002A4ED5"/>
        </w:tc>
      </w:tr>
      <w:tr w:rsidR="005621CA" w:rsidRPr="002A4ED5" w14:paraId="1DEABEE9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03064" w14:textId="704F1F7F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6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ADEF2" w14:textId="4865EA09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57AE07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BBFA49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7DC81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72FBA5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CAD2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FA89B5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19982" w14:textId="77777777" w:rsidR="005621CA" w:rsidRPr="002A4ED5" w:rsidRDefault="005621CA" w:rsidP="002A4ED5"/>
        </w:tc>
      </w:tr>
      <w:tr w:rsidR="005621CA" w:rsidRPr="002A4ED5" w14:paraId="52BBF13C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3DCC0" w14:textId="6B79EDC4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7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7A948" w14:textId="35DD2CFE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607A5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032A4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136E0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1FCEE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013252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430ED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5FCB0" w14:textId="77777777" w:rsidR="005621CA" w:rsidRPr="002A4ED5" w:rsidRDefault="005621CA" w:rsidP="002A4ED5"/>
        </w:tc>
      </w:tr>
      <w:tr w:rsidR="005621CA" w:rsidRPr="002A4ED5" w14:paraId="7336916E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98EE50" w14:textId="7D4C1FBB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8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613862" w14:textId="7208685F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CC27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7E5323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826C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3871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615F8F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BB642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BDC7E" w14:textId="77777777" w:rsidR="005621CA" w:rsidRPr="002A4ED5" w:rsidRDefault="005621CA" w:rsidP="002A4ED5"/>
        </w:tc>
      </w:tr>
      <w:tr w:rsidR="005621CA" w:rsidRPr="002A4ED5" w14:paraId="0ED332B3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7A5A55" w14:textId="4168595C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2</w:t>
            </w:r>
            <w:r w:rsidR="00847911">
              <w:rPr>
                <w:sz w:val="20"/>
                <w:szCs w:val="14"/>
              </w:rPr>
              <w:t>9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F3DE7" w14:textId="50FB445C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A68423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27F58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3FCF6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C41EE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A3C2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F16A58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89A030" w14:textId="77777777" w:rsidR="005621CA" w:rsidRPr="002A4ED5" w:rsidRDefault="005621CA" w:rsidP="002A4ED5"/>
        </w:tc>
      </w:tr>
      <w:tr w:rsidR="005621CA" w:rsidRPr="002A4ED5" w14:paraId="1F6505BF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937CFE" w14:textId="1C28F844" w:rsidR="005621CA" w:rsidRPr="005621CA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30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86019D" w14:textId="3AE851B6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8B317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B1EAC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4717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2D3C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34D71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E9AED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A5CC0" w14:textId="77777777" w:rsidR="005621CA" w:rsidRPr="002A4ED5" w:rsidRDefault="005621CA" w:rsidP="002A4ED5"/>
        </w:tc>
      </w:tr>
      <w:tr w:rsidR="005621CA" w:rsidRPr="002A4ED5" w14:paraId="1476E7E5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3FF9B" w14:textId="3E53A1CB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</w:t>
            </w:r>
            <w:r w:rsidR="00847911">
              <w:rPr>
                <w:sz w:val="20"/>
                <w:szCs w:val="14"/>
              </w:rPr>
              <w:t>1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64E84" w14:textId="1E2F2039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ECE0E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F3E074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F69529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C529A0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AAFE6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9ADD0D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1F150B" w14:textId="77777777" w:rsidR="005621CA" w:rsidRPr="002A4ED5" w:rsidRDefault="005621CA" w:rsidP="002A4ED5"/>
        </w:tc>
      </w:tr>
      <w:tr w:rsidR="005621CA" w:rsidRPr="002A4ED5" w14:paraId="29B4F629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142E02" w14:textId="322CCB57" w:rsidR="005621CA" w:rsidRPr="005621CA" w:rsidRDefault="00101D28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</w:t>
            </w:r>
            <w:r w:rsidR="00847911">
              <w:rPr>
                <w:sz w:val="20"/>
                <w:szCs w:val="14"/>
              </w:rPr>
              <w:t>2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F363DC" w14:textId="7BA18910" w:rsidR="005621CA" w:rsidRPr="002A4ED5" w:rsidRDefault="005621CA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4AA7F1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19AB28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C7F8DF" w14:textId="77777777" w:rsidR="005621CA" w:rsidRPr="002A4ED5" w:rsidRDefault="005621CA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A34698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82F47" w14:textId="77777777" w:rsidR="005621CA" w:rsidRPr="002A4ED5" w:rsidRDefault="005621CA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9A8C82" w14:textId="77777777" w:rsidR="005621CA" w:rsidRPr="002A4ED5" w:rsidRDefault="005621CA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D4FA3" w14:textId="77777777" w:rsidR="005621CA" w:rsidRPr="002A4ED5" w:rsidRDefault="005621CA" w:rsidP="002A4ED5"/>
        </w:tc>
      </w:tr>
      <w:tr w:rsidR="00847911" w:rsidRPr="002A4ED5" w14:paraId="3031A012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60056" w14:textId="02D84948" w:rsidR="00847911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33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7E158" w14:textId="77777777" w:rsidR="00847911" w:rsidRPr="002A4ED5" w:rsidRDefault="00847911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CE1B4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8BB698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8B6F7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00217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1CF676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27D8FE" w14:textId="77777777" w:rsidR="00847911" w:rsidRPr="002A4ED5" w:rsidRDefault="0084791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BC7718" w14:textId="77777777" w:rsidR="00847911" w:rsidRPr="002A4ED5" w:rsidRDefault="00847911" w:rsidP="002A4ED5"/>
        </w:tc>
      </w:tr>
      <w:tr w:rsidR="00847911" w:rsidRPr="002A4ED5" w14:paraId="5CF7039B" w14:textId="77777777" w:rsidTr="00B4682A">
        <w:trPr>
          <w:gridBefore w:val="1"/>
          <w:wBefore w:w="6" w:type="pct"/>
          <w:jc w:val="center"/>
        </w:trPr>
        <w:tc>
          <w:tcPr>
            <w:tcW w:w="2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9F4F62" w14:textId="4F67D8BC" w:rsidR="00847911" w:rsidRDefault="00847911" w:rsidP="002A4ED5">
            <w:pPr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34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B52EA6" w14:textId="77777777" w:rsidR="00847911" w:rsidRPr="002A4ED5" w:rsidRDefault="00847911" w:rsidP="002A4ED5"/>
        </w:tc>
        <w:tc>
          <w:tcPr>
            <w:tcW w:w="4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CBA484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352DD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ECC3E" w14:textId="77777777" w:rsidR="00847911" w:rsidRPr="002A4ED5" w:rsidRDefault="00847911" w:rsidP="002A4ED5"/>
        </w:tc>
        <w:tc>
          <w:tcPr>
            <w:tcW w:w="3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E25FD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42EFA" w14:textId="77777777" w:rsidR="00847911" w:rsidRPr="002A4ED5" w:rsidRDefault="00847911" w:rsidP="002A4ED5"/>
        </w:tc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3B2561" w14:textId="77777777" w:rsidR="00847911" w:rsidRPr="002A4ED5" w:rsidRDefault="0084791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15DE1E" w14:textId="77777777" w:rsidR="00847911" w:rsidRPr="002A4ED5" w:rsidRDefault="00847911" w:rsidP="002A4ED5"/>
        </w:tc>
      </w:tr>
    </w:tbl>
    <w:p w14:paraId="53F0B795" w14:textId="77777777" w:rsidR="00806FF3" w:rsidRPr="00562601" w:rsidRDefault="00806FF3" w:rsidP="002A648D"/>
    <w:sectPr w:rsidR="00806FF3" w:rsidRPr="00562601" w:rsidSect="00101D28">
      <w:headerReference w:type="default" r:id="rId11"/>
      <w:footerReference w:type="default" r:id="rId12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95D38" w14:textId="77777777" w:rsidR="004E0F8A" w:rsidRDefault="004E0F8A" w:rsidP="00650259">
      <w:pPr>
        <w:spacing w:line="240" w:lineRule="auto"/>
      </w:pPr>
      <w:r>
        <w:separator/>
      </w:r>
    </w:p>
  </w:endnote>
  <w:endnote w:type="continuationSeparator" w:id="0">
    <w:p w14:paraId="6A8A9561" w14:textId="77777777" w:rsidR="004E0F8A" w:rsidRDefault="004E0F8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354CFA-51D1-49D9-BD4C-AB6AD64D243C}"/>
    <w:embedBold r:id="rId2" w:fontKey="{E3F08741-2EF0-4B20-8130-D19278EC2C1D}"/>
    <w:embedItalic r:id="rId3" w:fontKey="{F2175BD6-9B7A-4370-B93B-BB988E9AF5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89C04DB-A76C-43E9-B8D5-9AD7FF341D0D}"/>
    <w:embedBold r:id="rId5" w:fontKey="{E8281266-AEC0-4486-85DB-7D09660B41A9}"/>
    <w:embedItalic r:id="rId6" w:fontKey="{29C2220E-1CFF-4D95-BEBF-D6A365D02A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F19F145-7740-43DA-9EB5-A24529E96E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BF396EE-11F5-452B-B6B1-86D10F85B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C05D" w14:textId="77777777" w:rsidR="00954AB0" w:rsidRPr="00954AB0" w:rsidRDefault="00954AB0" w:rsidP="00954AB0">
    <w:pPr>
      <w:jc w:val="center"/>
      <w:rPr>
        <w:sz w:val="28"/>
      </w:rPr>
    </w:pPr>
    <w:r w:rsidRPr="00954AB0">
      <w:rPr>
        <w:sz w:val="28"/>
      </w:rPr>
      <w:t xml:space="preserve">Return completed form to Roxanne </w:t>
    </w:r>
    <w:proofErr w:type="spellStart"/>
    <w:r w:rsidRPr="00954AB0">
      <w:rPr>
        <w:sz w:val="28"/>
      </w:rPr>
      <w:t>Bartelmey</w:t>
    </w:r>
    <w:proofErr w:type="spellEnd"/>
    <w:r w:rsidRPr="00954AB0">
      <w:rPr>
        <w:sz w:val="28"/>
      </w:rPr>
      <w:t>, Treasurer, (903) 271-4410</w:t>
    </w:r>
  </w:p>
  <w:p w14:paraId="1104CE50" w14:textId="27A29E75" w:rsidR="00954AB0" w:rsidRPr="00954AB0" w:rsidRDefault="00954AB0" w:rsidP="00954AB0">
    <w:pPr>
      <w:pStyle w:val="Footer"/>
      <w:jc w:val="center"/>
      <w:rPr>
        <w:sz w:val="28"/>
        <w:szCs w:val="28"/>
      </w:rPr>
    </w:pPr>
    <w:r w:rsidRPr="00954AB0">
      <w:rPr>
        <w:sz w:val="28"/>
        <w:szCs w:val="28"/>
      </w:rPr>
      <w:t>454 Merriman Pkwy, Sherman TX 75090 or email to bartelmey@msn.com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0ED59" w14:textId="77777777" w:rsidR="004E0F8A" w:rsidRDefault="004E0F8A" w:rsidP="00650259">
      <w:pPr>
        <w:spacing w:line="240" w:lineRule="auto"/>
      </w:pPr>
      <w:r>
        <w:separator/>
      </w:r>
    </w:p>
  </w:footnote>
  <w:footnote w:type="continuationSeparator" w:id="0">
    <w:p w14:paraId="2866B7C4" w14:textId="77777777" w:rsidR="004E0F8A" w:rsidRDefault="004E0F8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23" w:type="pct"/>
      <w:tblInd w:w="-360" w:type="dxa"/>
      <w:tblLook w:val="04A0" w:firstRow="1" w:lastRow="0" w:firstColumn="1" w:lastColumn="0" w:noHBand="0" w:noVBand="1"/>
    </w:tblPr>
    <w:tblGrid>
      <w:gridCol w:w="1243"/>
      <w:gridCol w:w="9377"/>
    </w:tblGrid>
    <w:tr w:rsidR="00562601" w:rsidRPr="00562601" w14:paraId="664E6216" w14:textId="77777777" w:rsidTr="00B4682A">
      <w:trPr>
        <w:trHeight w:val="990"/>
      </w:trPr>
      <w:tc>
        <w:tcPr>
          <w:tcW w:w="585" w:type="pct"/>
          <w:shd w:val="clear" w:color="auto" w:fill="auto"/>
          <w:vAlign w:val="center"/>
        </w:tcPr>
        <w:p w14:paraId="0EAC59AE" w14:textId="3F373ADB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FEDC379" wp14:editId="13171A5A">
                <wp:extent cx="466725" cy="556234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42" cy="556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5" w:type="pct"/>
          <w:shd w:val="clear" w:color="auto" w:fill="auto"/>
          <w:vAlign w:val="center"/>
        </w:tcPr>
        <w:p w14:paraId="0E26643A" w14:textId="77777777" w:rsidR="00954AB0" w:rsidRPr="00B4682A" w:rsidRDefault="0033087C" w:rsidP="002B69B4">
          <w:pPr>
            <w:pStyle w:val="Header"/>
            <w:rPr>
              <w:color w:val="auto"/>
            </w:rPr>
          </w:pPr>
          <w:r w:rsidRPr="00B4682A">
            <w:rPr>
              <w:color w:val="auto"/>
            </w:rPr>
            <w:t xml:space="preserve">TAHV Conference 2025 </w:t>
          </w:r>
        </w:p>
        <w:p w14:paraId="04F92D60" w14:textId="71456451" w:rsidR="00562601" w:rsidRPr="002B69B4" w:rsidRDefault="0033087C" w:rsidP="002B69B4">
          <w:pPr>
            <w:pStyle w:val="Header"/>
          </w:pPr>
          <w:r w:rsidRPr="00B4682A">
            <w:rPr>
              <w:color w:val="auto"/>
            </w:rPr>
            <w:t>Registration &amp; Attendance</w:t>
          </w:r>
        </w:p>
      </w:tc>
    </w:tr>
  </w:tbl>
  <w:p w14:paraId="1E1F58CF" w14:textId="7C50B4DB" w:rsidR="005621CA" w:rsidRDefault="005621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1643005">
    <w:abstractNumId w:val="11"/>
  </w:num>
  <w:num w:numId="2" w16cid:durableId="1517421053">
    <w:abstractNumId w:val="7"/>
  </w:num>
  <w:num w:numId="3" w16cid:durableId="362293559">
    <w:abstractNumId w:val="15"/>
  </w:num>
  <w:num w:numId="4" w16cid:durableId="133374536">
    <w:abstractNumId w:val="12"/>
  </w:num>
  <w:num w:numId="5" w16cid:durableId="642318970">
    <w:abstractNumId w:val="13"/>
  </w:num>
  <w:num w:numId="6" w16cid:durableId="2137289349">
    <w:abstractNumId w:val="19"/>
  </w:num>
  <w:num w:numId="7" w16cid:durableId="1101797792">
    <w:abstractNumId w:val="6"/>
  </w:num>
  <w:num w:numId="8" w16cid:durableId="1710452453">
    <w:abstractNumId w:val="10"/>
  </w:num>
  <w:num w:numId="9" w16cid:durableId="1830976678">
    <w:abstractNumId w:val="17"/>
  </w:num>
  <w:num w:numId="10" w16cid:durableId="1344165277">
    <w:abstractNumId w:val="1"/>
  </w:num>
  <w:num w:numId="11" w16cid:durableId="345834070">
    <w:abstractNumId w:val="5"/>
  </w:num>
  <w:num w:numId="12" w16cid:durableId="291597477">
    <w:abstractNumId w:val="0"/>
  </w:num>
  <w:num w:numId="13" w16cid:durableId="1574781067">
    <w:abstractNumId w:val="2"/>
  </w:num>
  <w:num w:numId="14" w16cid:durableId="1481574278">
    <w:abstractNumId w:val="9"/>
  </w:num>
  <w:num w:numId="15" w16cid:durableId="297031367">
    <w:abstractNumId w:val="8"/>
  </w:num>
  <w:num w:numId="16" w16cid:durableId="850483972">
    <w:abstractNumId w:val="16"/>
  </w:num>
  <w:num w:numId="17" w16cid:durableId="918978091">
    <w:abstractNumId w:val="3"/>
  </w:num>
  <w:num w:numId="18" w16cid:durableId="442237439">
    <w:abstractNumId w:val="21"/>
  </w:num>
  <w:num w:numId="19" w16cid:durableId="178469280">
    <w:abstractNumId w:val="18"/>
  </w:num>
  <w:num w:numId="20" w16cid:durableId="379479955">
    <w:abstractNumId w:val="14"/>
  </w:num>
  <w:num w:numId="21" w16cid:durableId="2054038426">
    <w:abstractNumId w:val="20"/>
  </w:num>
  <w:num w:numId="22" w16cid:durableId="90337073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87C"/>
    <w:rsid w:val="00000926"/>
    <w:rsid w:val="00003B30"/>
    <w:rsid w:val="00045CA6"/>
    <w:rsid w:val="00052382"/>
    <w:rsid w:val="0006568A"/>
    <w:rsid w:val="00076F0F"/>
    <w:rsid w:val="00084253"/>
    <w:rsid w:val="000D1F49"/>
    <w:rsid w:val="000F5C88"/>
    <w:rsid w:val="00101D28"/>
    <w:rsid w:val="001727CA"/>
    <w:rsid w:val="001761CB"/>
    <w:rsid w:val="001E4E2C"/>
    <w:rsid w:val="00224677"/>
    <w:rsid w:val="00261C01"/>
    <w:rsid w:val="002A3AB3"/>
    <w:rsid w:val="002A4ED5"/>
    <w:rsid w:val="002A648D"/>
    <w:rsid w:val="002B3D3A"/>
    <w:rsid w:val="002B69B4"/>
    <w:rsid w:val="002C56E6"/>
    <w:rsid w:val="002D3A9F"/>
    <w:rsid w:val="0033087C"/>
    <w:rsid w:val="00331D3B"/>
    <w:rsid w:val="00337FB4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E0F8A"/>
    <w:rsid w:val="004E7947"/>
    <w:rsid w:val="005112D0"/>
    <w:rsid w:val="005621CA"/>
    <w:rsid w:val="00562601"/>
    <w:rsid w:val="0057256E"/>
    <w:rsid w:val="00573200"/>
    <w:rsid w:val="00577E06"/>
    <w:rsid w:val="00582B1C"/>
    <w:rsid w:val="005A3BF7"/>
    <w:rsid w:val="005F2035"/>
    <w:rsid w:val="005F7990"/>
    <w:rsid w:val="006250A2"/>
    <w:rsid w:val="0063739C"/>
    <w:rsid w:val="00650259"/>
    <w:rsid w:val="006610FF"/>
    <w:rsid w:val="0076632E"/>
    <w:rsid w:val="00770F25"/>
    <w:rsid w:val="00787DD4"/>
    <w:rsid w:val="007A35A8"/>
    <w:rsid w:val="007B0A85"/>
    <w:rsid w:val="007C6A52"/>
    <w:rsid w:val="00806FF3"/>
    <w:rsid w:val="0082043E"/>
    <w:rsid w:val="00837091"/>
    <w:rsid w:val="00847911"/>
    <w:rsid w:val="008E203A"/>
    <w:rsid w:val="0090021E"/>
    <w:rsid w:val="00905BCD"/>
    <w:rsid w:val="0091229C"/>
    <w:rsid w:val="00940E73"/>
    <w:rsid w:val="00954AB0"/>
    <w:rsid w:val="009600B1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41F0B"/>
    <w:rsid w:val="00B4682A"/>
    <w:rsid w:val="00BD4753"/>
    <w:rsid w:val="00BD5CB1"/>
    <w:rsid w:val="00BE62EE"/>
    <w:rsid w:val="00C003BA"/>
    <w:rsid w:val="00C427EB"/>
    <w:rsid w:val="00C46878"/>
    <w:rsid w:val="00C81922"/>
    <w:rsid w:val="00CB4A51"/>
    <w:rsid w:val="00CC0D63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103AF"/>
    <w:rsid w:val="00F5418C"/>
    <w:rsid w:val="00F549BE"/>
    <w:rsid w:val="00F6710D"/>
    <w:rsid w:val="00FC4791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8D0FD"/>
  <w15:chartTrackingRefBased/>
  <w15:docId w15:val="{F709CDD0-5D16-4BFC-8C61-6E904505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F10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3BE439B5CFB43058E4D87A43C317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18632-3027-491B-8F25-F199A3161932}"/>
      </w:docPartPr>
      <w:docPartBody>
        <w:p w:rsidR="002B1B66" w:rsidRDefault="00000000">
          <w:pPr>
            <w:pStyle w:val="E3BE439B5CFB43058E4D87A43C317DDE"/>
          </w:pPr>
          <w:r w:rsidRPr="002A4ED5">
            <w:t>Submitted by</w:t>
          </w:r>
        </w:p>
      </w:docPartBody>
    </w:docPart>
    <w:docPart>
      <w:docPartPr>
        <w:name w:val="1C85FF7886494315A699F5F062164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1BFCB-47E3-4A03-84A6-04AA1F33BACD}"/>
      </w:docPartPr>
      <w:docPartBody>
        <w:p w:rsidR="002B1B66" w:rsidRDefault="00000000">
          <w:pPr>
            <w:pStyle w:val="1C85FF7886494315A699F5F062164C2C"/>
          </w:pPr>
          <w:r w:rsidRPr="002A4ED5">
            <w:t>Phone</w:t>
          </w:r>
        </w:p>
      </w:docPartBody>
    </w:docPart>
    <w:docPart>
      <w:docPartPr>
        <w:name w:val="4426BF3154264E3E8CF833F30FE4A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8E46F-6FAD-4672-9FB9-6670AD2E5CDD}"/>
      </w:docPartPr>
      <w:docPartBody>
        <w:p w:rsidR="002B1B66" w:rsidRDefault="00000000">
          <w:pPr>
            <w:pStyle w:val="4426BF3154264E3E8CF833F30FE4AFD3"/>
          </w:pPr>
          <w:r w:rsidRPr="002A4ED5">
            <w:t>Email</w:t>
          </w:r>
        </w:p>
      </w:docPartBody>
    </w:docPart>
    <w:docPart>
      <w:docPartPr>
        <w:name w:val="A5F64379B3C94848A881689F43963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A4F0-79BE-44FA-836E-2546F85FDF0D}"/>
      </w:docPartPr>
      <w:docPartBody>
        <w:p w:rsidR="002B1B66" w:rsidRDefault="00000000">
          <w:pPr>
            <w:pStyle w:val="A5F64379B3C94848A881689F4396351F"/>
          </w:pPr>
          <w:r w:rsidRPr="002A4ED5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C3"/>
    <w:rsid w:val="00102066"/>
    <w:rsid w:val="001D7ABE"/>
    <w:rsid w:val="00224677"/>
    <w:rsid w:val="002B1B66"/>
    <w:rsid w:val="008062C3"/>
    <w:rsid w:val="00BD45EE"/>
    <w:rsid w:val="00FC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BE439B5CFB43058E4D87A43C317DDE">
    <w:name w:val="E3BE439B5CFB43058E4D87A43C317DDE"/>
  </w:style>
  <w:style w:type="paragraph" w:customStyle="1" w:styleId="1C85FF7886494315A699F5F062164C2C">
    <w:name w:val="1C85FF7886494315A699F5F062164C2C"/>
  </w:style>
  <w:style w:type="paragraph" w:customStyle="1" w:styleId="4426BF3154264E3E8CF833F30FE4AFD3">
    <w:name w:val="4426BF3154264E3E8CF833F30FE4AFD3"/>
  </w:style>
  <w:style w:type="paragraph" w:customStyle="1" w:styleId="A5F64379B3C94848A881689F4396351F">
    <w:name w:val="A5F64379B3C94848A881689F43963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30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Stephen Karen</cp:lastModifiedBy>
  <cp:revision>11</cp:revision>
  <cp:lastPrinted>2025-02-28T21:41:00Z</cp:lastPrinted>
  <dcterms:created xsi:type="dcterms:W3CDTF">2025-02-28T20:16:00Z</dcterms:created>
  <dcterms:modified xsi:type="dcterms:W3CDTF">2025-02-28T21:55:00Z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